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7" w:rightFromText="187" w:vertAnchor="page" w:horzAnchor="page" w:tblpX="3443" w:tblpY="1273"/>
        <w:tblW w:w="7427" w:type="dxa"/>
        <w:tblLayout w:type="fixed"/>
        <w:tblLook w:val="01E0" w:firstRow="1" w:lastRow="1" w:firstColumn="1" w:lastColumn="1" w:noHBand="0" w:noVBand="0"/>
      </w:tblPr>
      <w:tblGrid>
        <w:gridCol w:w="569"/>
        <w:gridCol w:w="331"/>
        <w:gridCol w:w="1710"/>
        <w:gridCol w:w="4817"/>
      </w:tblGrid>
      <w:tr w:rsidR="00855F61">
        <w:trPr>
          <w:gridBefore w:val="1"/>
          <w:wBefore w:w="569" w:type="dxa"/>
          <w:cantSplit/>
          <w:trHeight w:val="273"/>
        </w:trPr>
        <w:tc>
          <w:tcPr>
            <w:tcW w:w="6858" w:type="dxa"/>
            <w:gridSpan w:val="3"/>
            <w:tcMar>
              <w:top w:w="43" w:type="dxa"/>
              <w:left w:w="43" w:type="dxa"/>
              <w:bottom w:w="43" w:type="dxa"/>
              <w:right w:w="43" w:type="dxa"/>
            </w:tcMar>
            <w:vAlign w:val="bottom"/>
          </w:tcPr>
          <w:p w:rsidR="00855F61" w:rsidRDefault="00735990" w:rsidP="00735990">
            <w:pPr>
              <w:pStyle w:val="Text"/>
              <w:framePr w:hSpace="0" w:wrap="auto" w:vAnchor="margin" w:hAnchor="text" w:xAlign="left" w:yAlign="inline"/>
            </w:pPr>
            <w:r>
              <w:t>Happy Holidays from ________________________________________________</w:t>
            </w:r>
            <w:r w:rsidR="00486932">
              <w:t xml:space="preserve"> </w:t>
            </w:r>
          </w:p>
        </w:tc>
      </w:tr>
      <w:tr w:rsidR="00855F61">
        <w:trPr>
          <w:cantSplit/>
          <w:trHeight w:val="495"/>
        </w:trPr>
        <w:tc>
          <w:tcPr>
            <w:tcW w:w="7427" w:type="dxa"/>
            <w:gridSpan w:val="4"/>
            <w:tcMar>
              <w:top w:w="0" w:type="dxa"/>
              <w:left w:w="43" w:type="dxa"/>
              <w:bottom w:w="43" w:type="dxa"/>
              <w:right w:w="43" w:type="dxa"/>
            </w:tcMar>
          </w:tcPr>
          <w:p w:rsidR="00735990" w:rsidRDefault="00735990">
            <w:pPr>
              <w:pStyle w:val="Heading1"/>
              <w:framePr w:hSpace="0" w:wrap="auto" w:vAnchor="margin" w:hAnchor="text" w:xAlign="left" w:yAlign="inline"/>
            </w:pPr>
          </w:p>
          <w:p w:rsidR="00855F61" w:rsidRDefault="00486932">
            <w:pPr>
              <w:pStyle w:val="Heading1"/>
              <w:framePr w:hSpace="0" w:wrap="auto" w:vAnchor="margin" w:hAnchor="text" w:xAlign="left" w:yAlign="inline"/>
            </w:pPr>
            <w:r>
              <w:t>Gift Certificate</w:t>
            </w:r>
          </w:p>
          <w:p w:rsidR="00735990" w:rsidRPr="00735990" w:rsidRDefault="00735990" w:rsidP="00735990"/>
        </w:tc>
      </w:tr>
      <w:tr w:rsidR="00855F61">
        <w:trPr>
          <w:gridBefore w:val="1"/>
          <w:wBefore w:w="569" w:type="dxa"/>
          <w:cantSplit/>
          <w:trHeight w:val="37"/>
        </w:trPr>
        <w:tc>
          <w:tcPr>
            <w:tcW w:w="2041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Text"/>
              <w:framePr w:hSpace="0" w:wrap="auto" w:vAnchor="margin" w:hAnchor="text" w:xAlign="left" w:yAlign="inline"/>
            </w:pPr>
            <w:r>
              <w:t>This certificate entitles</w:t>
            </w:r>
          </w:p>
        </w:tc>
        <w:tc>
          <w:tcPr>
            <w:tcW w:w="4817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 w:rsidP="00735990">
            <w:pPr>
              <w:pStyle w:val="Recipient"/>
              <w:framePr w:hSpace="0" w:wrap="auto" w:vAnchor="margin" w:hAnchor="text" w:xAlign="left" w:yAlign="inline"/>
            </w:pPr>
          </w:p>
        </w:tc>
      </w:tr>
      <w:tr w:rsidR="00855F61">
        <w:trPr>
          <w:gridBefore w:val="1"/>
          <w:wBefore w:w="569" w:type="dxa"/>
          <w:cantSplit/>
          <w:trHeight w:val="77"/>
        </w:trPr>
        <w:tc>
          <w:tcPr>
            <w:tcW w:w="331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Text"/>
              <w:framePr w:hSpace="0" w:wrap="auto" w:vAnchor="margin" w:hAnchor="text" w:xAlign="left" w:yAlign="inline"/>
            </w:pPr>
            <w:r>
              <w:t>to</w:t>
            </w:r>
          </w:p>
        </w:tc>
        <w:tc>
          <w:tcPr>
            <w:tcW w:w="6527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>
            <w:pPr>
              <w:pStyle w:val="GiftDetails"/>
              <w:framePr w:hSpace="0" w:wrap="auto" w:vAnchor="margin" w:hAnchor="text" w:xAlign="left" w:yAlign="inline"/>
            </w:pPr>
          </w:p>
        </w:tc>
      </w:tr>
      <w:tr w:rsidR="00855F61">
        <w:trPr>
          <w:gridBefore w:val="1"/>
          <w:wBefore w:w="569" w:type="dxa"/>
          <w:cantSplit/>
          <w:trHeight w:hRule="exact" w:val="144"/>
        </w:trPr>
        <w:tc>
          <w:tcPr>
            <w:tcW w:w="6858" w:type="dxa"/>
            <w:gridSpan w:val="3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r>
              <w:tab/>
            </w:r>
          </w:p>
        </w:tc>
      </w:tr>
      <w:tr w:rsidR="00855F61">
        <w:trPr>
          <w:gridBefore w:val="1"/>
          <w:wBefore w:w="569" w:type="dxa"/>
          <w:cantSplit/>
          <w:trHeight w:val="293"/>
        </w:trPr>
        <w:tc>
          <w:tcPr>
            <w:tcW w:w="6858" w:type="dxa"/>
            <w:gridSpan w:val="3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>
            <w:pPr>
              <w:pStyle w:val="FinePrint"/>
              <w:framePr w:hSpace="0" w:wrap="auto" w:vAnchor="margin" w:hAnchor="text" w:xAlign="left" w:yAlign="inline"/>
            </w:pPr>
          </w:p>
        </w:tc>
      </w:tr>
    </w:tbl>
    <w:tbl>
      <w:tblPr>
        <w:tblpPr w:leftFromText="187" w:rightFromText="187" w:vertAnchor="page" w:horzAnchor="page" w:tblpX="3443" w:tblpY="6314"/>
        <w:tblW w:w="7427" w:type="dxa"/>
        <w:tblLayout w:type="fixed"/>
        <w:tblLook w:val="01E0" w:firstRow="1" w:lastRow="1" w:firstColumn="1" w:lastColumn="1" w:noHBand="0" w:noVBand="0"/>
      </w:tblPr>
      <w:tblGrid>
        <w:gridCol w:w="569"/>
        <w:gridCol w:w="331"/>
        <w:gridCol w:w="1710"/>
        <w:gridCol w:w="4817"/>
      </w:tblGrid>
      <w:tr w:rsidR="00855F61">
        <w:trPr>
          <w:gridBefore w:val="1"/>
          <w:wBefore w:w="569" w:type="dxa"/>
          <w:cantSplit/>
          <w:trHeight w:val="273"/>
        </w:trPr>
        <w:tc>
          <w:tcPr>
            <w:tcW w:w="6858" w:type="dxa"/>
            <w:gridSpan w:val="3"/>
            <w:tcMar>
              <w:top w:w="43" w:type="dxa"/>
              <w:left w:w="43" w:type="dxa"/>
              <w:bottom w:w="43" w:type="dxa"/>
              <w:right w:w="43" w:type="dxa"/>
            </w:tcMar>
            <w:vAlign w:val="bottom"/>
          </w:tcPr>
          <w:p w:rsidR="00855F61" w:rsidRDefault="00735990">
            <w:pPr>
              <w:pStyle w:val="Text"/>
              <w:framePr w:hSpace="0" w:wrap="auto" w:vAnchor="margin" w:hAnchor="text" w:xAlign="left" w:yAlign="inline"/>
            </w:pPr>
            <w:r>
              <w:t>Happy Holidays from</w:t>
            </w:r>
          </w:p>
        </w:tc>
      </w:tr>
      <w:tr w:rsidR="00735990">
        <w:trPr>
          <w:cantSplit/>
          <w:trHeight w:val="495"/>
        </w:trPr>
        <w:tc>
          <w:tcPr>
            <w:tcW w:w="7427" w:type="dxa"/>
            <w:gridSpan w:val="4"/>
            <w:tcMar>
              <w:top w:w="0" w:type="dxa"/>
              <w:left w:w="43" w:type="dxa"/>
              <w:bottom w:w="43" w:type="dxa"/>
              <w:right w:w="43" w:type="dxa"/>
            </w:tcMar>
          </w:tcPr>
          <w:p w:rsidR="00735990" w:rsidRDefault="00735990" w:rsidP="00735990">
            <w:pPr>
              <w:pStyle w:val="Heading1"/>
              <w:framePr w:hSpace="0" w:wrap="auto" w:vAnchor="margin" w:hAnchor="text" w:xAlign="left" w:yAlign="inline"/>
            </w:pPr>
          </w:p>
          <w:p w:rsidR="00735990" w:rsidRDefault="00735990" w:rsidP="00735990">
            <w:pPr>
              <w:pStyle w:val="Heading1"/>
              <w:framePr w:hSpace="0" w:wrap="auto" w:vAnchor="margin" w:hAnchor="text" w:xAlign="left" w:yAlign="inline"/>
            </w:pPr>
            <w:r>
              <w:t>Gift Certificate</w:t>
            </w:r>
          </w:p>
          <w:p w:rsidR="00735990" w:rsidRPr="00735990" w:rsidRDefault="00735990" w:rsidP="00735990"/>
        </w:tc>
      </w:tr>
      <w:tr w:rsidR="00735990">
        <w:trPr>
          <w:gridBefore w:val="1"/>
          <w:wBefore w:w="569" w:type="dxa"/>
          <w:cantSplit/>
          <w:trHeight w:val="37"/>
        </w:trPr>
        <w:tc>
          <w:tcPr>
            <w:tcW w:w="2041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735990" w:rsidRDefault="00735990" w:rsidP="00735990">
            <w:pPr>
              <w:pStyle w:val="Text"/>
              <w:framePr w:hSpace="0" w:wrap="auto" w:vAnchor="margin" w:hAnchor="text" w:xAlign="left" w:yAlign="inline"/>
            </w:pPr>
            <w:r>
              <w:t>This certificate entitles</w:t>
            </w:r>
          </w:p>
        </w:tc>
        <w:tc>
          <w:tcPr>
            <w:tcW w:w="4817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735990" w:rsidRDefault="00735990" w:rsidP="00735990">
            <w:pPr>
              <w:pStyle w:val="Recipient"/>
              <w:framePr w:hSpace="0" w:wrap="auto" w:vAnchor="margin" w:hAnchor="text" w:xAlign="left" w:yAlign="inline"/>
            </w:pPr>
          </w:p>
        </w:tc>
      </w:tr>
      <w:tr w:rsidR="00735990">
        <w:trPr>
          <w:gridBefore w:val="1"/>
          <w:wBefore w:w="569" w:type="dxa"/>
          <w:cantSplit/>
          <w:trHeight w:val="77"/>
        </w:trPr>
        <w:tc>
          <w:tcPr>
            <w:tcW w:w="331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735990" w:rsidRDefault="00735990" w:rsidP="00735990">
            <w:pPr>
              <w:pStyle w:val="Text"/>
              <w:framePr w:hSpace="0" w:wrap="auto" w:vAnchor="margin" w:hAnchor="text" w:xAlign="left" w:yAlign="inline"/>
            </w:pPr>
            <w:r>
              <w:t>to</w:t>
            </w:r>
          </w:p>
        </w:tc>
        <w:tc>
          <w:tcPr>
            <w:tcW w:w="6527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735990" w:rsidRDefault="00735990" w:rsidP="00735990">
            <w:pPr>
              <w:pStyle w:val="GiftDetails"/>
              <w:framePr w:hSpace="0" w:wrap="auto" w:vAnchor="margin" w:hAnchor="text" w:xAlign="left" w:yAlign="inline"/>
            </w:pPr>
          </w:p>
        </w:tc>
      </w:tr>
      <w:tr w:rsidR="00735990">
        <w:trPr>
          <w:gridBefore w:val="1"/>
          <w:wBefore w:w="569" w:type="dxa"/>
          <w:cantSplit/>
          <w:trHeight w:hRule="exact" w:val="144"/>
        </w:trPr>
        <w:tc>
          <w:tcPr>
            <w:tcW w:w="6858" w:type="dxa"/>
            <w:gridSpan w:val="3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735990" w:rsidRDefault="00735990" w:rsidP="00735990"/>
        </w:tc>
      </w:tr>
    </w:tbl>
    <w:tbl>
      <w:tblPr>
        <w:tblpPr w:leftFromText="187" w:rightFromText="187" w:vertAnchor="page" w:horzAnchor="page" w:tblpX="3443" w:tblpY="11354"/>
        <w:tblW w:w="7427" w:type="dxa"/>
        <w:tblLayout w:type="fixed"/>
        <w:tblLook w:val="01E0" w:firstRow="1" w:lastRow="1" w:firstColumn="1" w:lastColumn="1" w:noHBand="0" w:noVBand="0"/>
      </w:tblPr>
      <w:tblGrid>
        <w:gridCol w:w="569"/>
        <w:gridCol w:w="331"/>
        <w:gridCol w:w="1710"/>
        <w:gridCol w:w="4817"/>
      </w:tblGrid>
      <w:tr w:rsidR="00855F61">
        <w:trPr>
          <w:gridBefore w:val="1"/>
          <w:wBefore w:w="569" w:type="dxa"/>
          <w:cantSplit/>
          <w:trHeight w:val="273"/>
        </w:trPr>
        <w:tc>
          <w:tcPr>
            <w:tcW w:w="6858" w:type="dxa"/>
            <w:gridSpan w:val="3"/>
            <w:tcMar>
              <w:top w:w="43" w:type="dxa"/>
              <w:left w:w="43" w:type="dxa"/>
              <w:bottom w:w="43" w:type="dxa"/>
              <w:right w:w="43" w:type="dxa"/>
            </w:tcMar>
            <w:vAlign w:val="bottom"/>
          </w:tcPr>
          <w:p w:rsidR="00855F61" w:rsidRDefault="00486932" w:rsidP="00735990">
            <w:pPr>
              <w:pStyle w:val="Text"/>
              <w:framePr w:hSpace="0" w:wrap="auto" w:vAnchor="margin" w:hAnchor="text" w:xAlign="left" w:yAlign="inline"/>
            </w:pPr>
            <w:r>
              <w:t>Happy Holidays from</w:t>
            </w:r>
          </w:p>
        </w:tc>
      </w:tr>
      <w:tr w:rsidR="00855F61">
        <w:trPr>
          <w:cantSplit/>
          <w:trHeight w:val="495"/>
        </w:trPr>
        <w:tc>
          <w:tcPr>
            <w:tcW w:w="7427" w:type="dxa"/>
            <w:gridSpan w:val="4"/>
            <w:tcMar>
              <w:top w:w="0" w:type="dxa"/>
              <w:left w:w="43" w:type="dxa"/>
              <w:bottom w:w="43" w:type="dxa"/>
              <w:right w:w="43" w:type="dxa"/>
            </w:tcMar>
          </w:tcPr>
          <w:p w:rsidR="00735990" w:rsidRDefault="00735990">
            <w:pPr>
              <w:pStyle w:val="Heading1"/>
              <w:framePr w:hSpace="0" w:wrap="auto" w:vAnchor="margin" w:hAnchor="text" w:xAlign="left" w:yAlign="inline"/>
            </w:pPr>
          </w:p>
          <w:p w:rsidR="00855F61" w:rsidRDefault="00486932">
            <w:pPr>
              <w:pStyle w:val="Heading1"/>
              <w:framePr w:hSpace="0" w:wrap="auto" w:vAnchor="margin" w:hAnchor="text" w:xAlign="left" w:yAlign="inline"/>
            </w:pPr>
            <w:r>
              <w:t>Gift Certificate</w:t>
            </w:r>
          </w:p>
          <w:p w:rsidR="00735990" w:rsidRPr="00735990" w:rsidRDefault="00735990" w:rsidP="00735990"/>
        </w:tc>
      </w:tr>
      <w:tr w:rsidR="00855F61">
        <w:trPr>
          <w:gridBefore w:val="1"/>
          <w:wBefore w:w="569" w:type="dxa"/>
          <w:cantSplit/>
          <w:trHeight w:val="37"/>
        </w:trPr>
        <w:tc>
          <w:tcPr>
            <w:tcW w:w="2041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Text"/>
              <w:framePr w:hSpace="0" w:wrap="auto" w:vAnchor="margin" w:hAnchor="text" w:xAlign="left" w:yAlign="inline"/>
            </w:pPr>
            <w:r>
              <w:t>This certificate entitles</w:t>
            </w:r>
          </w:p>
        </w:tc>
        <w:tc>
          <w:tcPr>
            <w:tcW w:w="4817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>
            <w:pPr>
              <w:pStyle w:val="Recipient"/>
              <w:framePr w:hSpace="0" w:wrap="auto" w:vAnchor="margin" w:hAnchor="text" w:xAlign="left" w:yAlign="inline"/>
            </w:pPr>
          </w:p>
        </w:tc>
      </w:tr>
      <w:tr w:rsidR="00855F61">
        <w:trPr>
          <w:gridBefore w:val="1"/>
          <w:wBefore w:w="569" w:type="dxa"/>
          <w:cantSplit/>
          <w:trHeight w:val="77"/>
        </w:trPr>
        <w:tc>
          <w:tcPr>
            <w:tcW w:w="331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Text"/>
              <w:framePr w:hSpace="0" w:wrap="auto" w:vAnchor="margin" w:hAnchor="text" w:xAlign="left" w:yAlign="inline"/>
            </w:pPr>
            <w:r>
              <w:t>to</w:t>
            </w:r>
          </w:p>
        </w:tc>
        <w:tc>
          <w:tcPr>
            <w:tcW w:w="6527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>
            <w:pPr>
              <w:pStyle w:val="GiftDetails"/>
              <w:framePr w:hSpace="0" w:wrap="auto" w:vAnchor="margin" w:hAnchor="text" w:xAlign="left" w:yAlign="inline"/>
            </w:pPr>
          </w:p>
        </w:tc>
      </w:tr>
      <w:tr w:rsidR="00855F61">
        <w:trPr>
          <w:gridBefore w:val="1"/>
          <w:wBefore w:w="569" w:type="dxa"/>
          <w:cantSplit/>
          <w:trHeight w:hRule="exact" w:val="144"/>
        </w:trPr>
        <w:tc>
          <w:tcPr>
            <w:tcW w:w="6858" w:type="dxa"/>
            <w:gridSpan w:val="3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r>
              <w:tab/>
            </w:r>
          </w:p>
        </w:tc>
      </w:tr>
    </w:tbl>
    <w:p w:rsidR="00855F61" w:rsidRDefault="0048693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36215" behindDoc="1" locked="0" layoutInCell="0" allowOverlap="1">
            <wp:simplePos x="0" y="0"/>
            <wp:positionH relativeFrom="page">
              <wp:posOffset>466090</wp:posOffset>
            </wp:positionH>
            <wp:positionV relativeFrom="page">
              <wp:posOffset>6847840</wp:posOffset>
            </wp:positionV>
            <wp:extent cx="6855460" cy="2611120"/>
            <wp:effectExtent l="19050" t="0" r="2540" b="0"/>
            <wp:wrapNone/>
            <wp:docPr id="646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71352"/>
                    <a:stretch>
                      <a:fillRect/>
                    </a:stretch>
                  </pic:blipFill>
                  <pic:spPr>
                    <a:xfrm>
                      <a:off x="0" y="0"/>
                      <a:ext cx="685546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7239" behindDoc="1" locked="0" layoutInCell="0" allowOverlap="1">
            <wp:simplePos x="0" y="0"/>
            <wp:positionH relativeFrom="page">
              <wp:posOffset>1447800</wp:posOffset>
            </wp:positionH>
            <wp:positionV relativeFrom="page">
              <wp:posOffset>6847840</wp:posOffset>
            </wp:positionV>
            <wp:extent cx="5873750" cy="2611120"/>
            <wp:effectExtent l="19050" t="0" r="0" b="0"/>
            <wp:wrapNone/>
            <wp:docPr id="647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55454"/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4167" behindDoc="1" locked="0" layoutInCell="0" allowOverlap="1">
            <wp:simplePos x="0" y="0"/>
            <wp:positionH relativeFrom="page">
              <wp:posOffset>459105</wp:posOffset>
            </wp:positionH>
            <wp:positionV relativeFrom="page">
              <wp:posOffset>3648710</wp:posOffset>
            </wp:positionV>
            <wp:extent cx="6854190" cy="2614295"/>
            <wp:effectExtent l="19050" t="0" r="3810" b="0"/>
            <wp:wrapNone/>
            <wp:docPr id="644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71352"/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5191" behindDoc="1" locked="0" layoutInCell="0" allowOverlap="1">
            <wp:simplePos x="0" y="0"/>
            <wp:positionH relativeFrom="page">
              <wp:posOffset>1442720</wp:posOffset>
            </wp:positionH>
            <wp:positionV relativeFrom="page">
              <wp:posOffset>3648710</wp:posOffset>
            </wp:positionV>
            <wp:extent cx="5872480" cy="2614295"/>
            <wp:effectExtent l="19050" t="0" r="0" b="0"/>
            <wp:wrapNone/>
            <wp:docPr id="645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55454"/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599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3766820</wp:posOffset>
                </wp:positionV>
                <wp:extent cx="1972310" cy="1742440"/>
                <wp:effectExtent l="0" t="4445" r="635" b="0"/>
                <wp:wrapNone/>
                <wp:docPr id="770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31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34316" cy="1508763"/>
                                  <wp:effectExtent l="19050" t="0" r="0" b="0"/>
                                  <wp:docPr id="226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34316" cy="1508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8" o:spid="_x0000_s1026" type="#_x0000_t202" style="position:absolute;margin-left:-3.55pt;margin-top:296.6pt;width:155.3pt;height:137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34316" cy="1508763"/>
                            <wp:effectExtent l="19050" t="0" r="0" b="0"/>
                            <wp:docPr id="226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8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34316" cy="1508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599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-107950</wp:posOffset>
                </wp:positionH>
                <wp:positionV relativeFrom="paragraph">
                  <wp:posOffset>3799205</wp:posOffset>
                </wp:positionV>
                <wp:extent cx="2035175" cy="1757680"/>
                <wp:effectExtent l="2540" t="0" r="635" b="0"/>
                <wp:wrapNone/>
                <wp:docPr id="769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175" cy="175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9180" cy="1463043"/>
                                  <wp:effectExtent l="19050" t="0" r="1520" b="3807"/>
                                  <wp:docPr id="227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89180" cy="1463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027" type="#_x0000_t202" style="position:absolute;margin-left:-8.5pt;margin-top:299.15pt;width:160.25pt;height:138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89180" cy="1463043"/>
                            <wp:effectExtent l="19050" t="0" r="1520" b="3807"/>
                            <wp:docPr id="227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89180" cy="1463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599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3114675</wp:posOffset>
                </wp:positionV>
                <wp:extent cx="398145" cy="347345"/>
                <wp:effectExtent l="1270" t="0" r="635" b="0"/>
                <wp:wrapNone/>
                <wp:docPr id="768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8965" cy="195126"/>
                                  <wp:effectExtent l="19050" t="0" r="1535" b="0"/>
                                  <wp:docPr id="228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193077" cy="1993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" o:spid="_x0000_s1028" type="#_x0000_t202" style="position:absolute;margin-left:58.9pt;margin-top:245.25pt;width:31.35pt;height:27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A5jugIAAMM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8965" cy="195126"/>
                            <wp:effectExtent l="19050" t="0" r="1535" b="0"/>
                            <wp:docPr id="228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193077" cy="1993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599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2782570</wp:posOffset>
                </wp:positionV>
                <wp:extent cx="1216025" cy="1057275"/>
                <wp:effectExtent l="1905" t="1270" r="1270" b="0"/>
                <wp:wrapNone/>
                <wp:docPr id="767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3348" cy="864159"/>
                                  <wp:effectExtent l="57150" t="19050" r="16302" b="12141"/>
                                  <wp:docPr id="229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049526">
                                            <a:off x="0" y="0"/>
                                            <a:ext cx="995569" cy="86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029" type="#_x0000_t202" style="position:absolute;margin-left:22.2pt;margin-top:219.1pt;width:95.75pt;height:83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93348" cy="864159"/>
                            <wp:effectExtent l="57150" t="19050" r="16302" b="12141"/>
                            <wp:docPr id="229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8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049526">
                                      <a:off x="0" y="0"/>
                                      <a:ext cx="995569" cy="8660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599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2758440</wp:posOffset>
                </wp:positionV>
                <wp:extent cx="1285240" cy="1008380"/>
                <wp:effectExtent l="3810" t="0" r="0" b="0"/>
                <wp:wrapNone/>
                <wp:docPr id="766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240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6132" cy="855440"/>
                                  <wp:effectExtent l="19050" t="0" r="20668" b="0"/>
                                  <wp:docPr id="230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279143">
                                            <a:off x="0" y="0"/>
                                            <a:ext cx="1045339" cy="8547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030" type="#_x0000_t202" style="position:absolute;margin-left:24.6pt;margin-top:217.2pt;width:101.2pt;height:79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RGGuwIAAMU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6132" cy="855440"/>
                            <wp:effectExtent l="19050" t="0" r="20668" b="0"/>
                            <wp:docPr id="230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279143">
                                      <a:off x="0" y="0"/>
                                      <a:ext cx="1045339" cy="8547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599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3646170</wp:posOffset>
                </wp:positionV>
                <wp:extent cx="398145" cy="347345"/>
                <wp:effectExtent l="1905" t="0" r="0" b="0"/>
                <wp:wrapNone/>
                <wp:docPr id="765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8965" cy="195126"/>
                                  <wp:effectExtent l="19050" t="0" r="1535" b="0"/>
                                  <wp:docPr id="581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193077" cy="1993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031" type="#_x0000_t202" style="position:absolute;margin-left:35.7pt;margin-top:287.1pt;width:31.35pt;height:27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ELmugIAAMM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8965" cy="195126"/>
                            <wp:effectExtent l="19050" t="0" r="1535" b="0"/>
                            <wp:docPr id="581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193077" cy="1993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599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3314065</wp:posOffset>
                </wp:positionV>
                <wp:extent cx="1216025" cy="1057275"/>
                <wp:effectExtent l="2540" t="0" r="635" b="635"/>
                <wp:wrapNone/>
                <wp:docPr id="764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3348" cy="864159"/>
                                  <wp:effectExtent l="57150" t="19050" r="16302" b="12141"/>
                                  <wp:docPr id="582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049526">
                                            <a:off x="0" y="0"/>
                                            <a:ext cx="995569" cy="86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1032" type="#_x0000_t202" style="position:absolute;margin-left:-1pt;margin-top:260.95pt;width:95.75pt;height:8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9tzuwIAAMU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93348" cy="864159"/>
                            <wp:effectExtent l="57150" t="19050" r="16302" b="12141"/>
                            <wp:docPr id="582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8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049526">
                                      <a:off x="0" y="0"/>
                                      <a:ext cx="995569" cy="8660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599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3289935</wp:posOffset>
                </wp:positionV>
                <wp:extent cx="1285240" cy="1008380"/>
                <wp:effectExtent l="4445" t="3810" r="0" b="0"/>
                <wp:wrapNone/>
                <wp:docPr id="763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240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6132" cy="855440"/>
                                  <wp:effectExtent l="19050" t="0" r="20668" b="0"/>
                                  <wp:docPr id="583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279143">
                                            <a:off x="0" y="0"/>
                                            <a:ext cx="1045339" cy="8547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1033" type="#_x0000_t202" style="position:absolute;margin-left:1.4pt;margin-top:259.05pt;width:101.2pt;height:79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6132" cy="855440"/>
                            <wp:effectExtent l="19050" t="0" r="20668" b="0"/>
                            <wp:docPr id="583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279143">
                                      <a:off x="0" y="0"/>
                                      <a:ext cx="1045339" cy="8547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5990"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1437005</wp:posOffset>
                </wp:positionH>
                <wp:positionV relativeFrom="page">
                  <wp:posOffset>3910330</wp:posOffset>
                </wp:positionV>
                <wp:extent cx="5587365" cy="2089785"/>
                <wp:effectExtent l="8255" t="5080" r="5080" b="635"/>
                <wp:wrapNone/>
                <wp:docPr id="762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7365" cy="2089785"/>
                        </a:xfrm>
                        <a:prstGeom prst="roundRect">
                          <a:avLst>
                            <a:gd name="adj" fmla="val 10616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45430C" id="AutoShape 270" o:spid="_x0000_s1026" style="position:absolute;margin-left:113.15pt;margin-top:307.9pt;width:439.95pt;height:164.5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9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" o:allowincell="f" stroked="f">
                <v:fill opacity="52428f"/>
                <w10:wrap anchorx="page" anchory="page"/>
              </v:roundrect>
            </w:pict>
          </mc:Fallback>
        </mc:AlternateContent>
      </w:r>
      <w:r w:rsidR="0073599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4343400</wp:posOffset>
                </wp:positionV>
                <wp:extent cx="501015" cy="411480"/>
                <wp:effectExtent l="0" t="0" r="0" b="0"/>
                <wp:wrapNone/>
                <wp:docPr id="761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0417" cy="289561"/>
                                  <wp:effectExtent l="19050" t="0" r="5333" b="0"/>
                                  <wp:docPr id="598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80417" cy="289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034" type="#_x0000_t202" style="position:absolute;margin-left:52.65pt;margin-top:342pt;width:39.45pt;height:32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RreuwIAAMM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0417" cy="289561"/>
                            <wp:effectExtent l="19050" t="0" r="5333" b="0"/>
                            <wp:docPr id="598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80417" cy="289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5990">
        <w:rPr>
          <w:noProof/>
        </w:rPr>
        <mc:AlternateContent>
          <mc:Choice Requires="wps">
            <w:drawing>
              <wp:anchor distT="0" distB="0" distL="114300" distR="114300" simplePos="0" relativeHeight="251646456" behindDoc="1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6967855</wp:posOffset>
                </wp:positionV>
                <wp:extent cx="1972310" cy="1742440"/>
                <wp:effectExtent l="0" t="0" r="635" b="0"/>
                <wp:wrapNone/>
                <wp:docPr id="760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31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34316" cy="1508763"/>
                                  <wp:effectExtent l="19050" t="0" r="0" b="0"/>
                                  <wp:docPr id="642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34316" cy="1508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035" type="#_x0000_t202" style="position:absolute;margin-left:-3.55pt;margin-top:548.65pt;width:155.3pt;height:137.2pt;z-index:-251670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qg8vQIAAMU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34316" cy="1508763"/>
                            <wp:effectExtent l="19050" t="0" r="0" b="0"/>
                            <wp:docPr id="642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8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34316" cy="1508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5990">
        <w:rPr>
          <w:noProof/>
        </w:rPr>
        <mc:AlternateContent>
          <mc:Choice Requires="wps">
            <w:drawing>
              <wp:anchor distT="0" distB="0" distL="114300" distR="114300" simplePos="0" relativeHeight="251645432" behindDoc="1" locked="0" layoutInCell="1" allowOverlap="1">
                <wp:simplePos x="0" y="0"/>
                <wp:positionH relativeFrom="column">
                  <wp:posOffset>-107950</wp:posOffset>
                </wp:positionH>
                <wp:positionV relativeFrom="paragraph">
                  <wp:posOffset>7000240</wp:posOffset>
                </wp:positionV>
                <wp:extent cx="2035175" cy="1757680"/>
                <wp:effectExtent l="2540" t="0" r="635" b="0"/>
                <wp:wrapNone/>
                <wp:docPr id="759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175" cy="175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9180" cy="1463043"/>
                                  <wp:effectExtent l="19050" t="0" r="1520" b="3807"/>
                                  <wp:docPr id="641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89180" cy="1463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036" type="#_x0000_t202" style="position:absolute;margin-left:-8.5pt;margin-top:551.2pt;width:160.25pt;height:138.4pt;z-index:-251671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89180" cy="1463043"/>
                            <wp:effectExtent l="19050" t="0" r="1520" b="3807"/>
                            <wp:docPr id="641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89180" cy="1463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5990">
        <w:rPr>
          <w:noProof/>
        </w:rPr>
        <mc:AlternateContent>
          <mc:Choice Requires="wps">
            <w:drawing>
              <wp:anchor distT="0" distB="0" distL="114300" distR="114300" simplePos="0" relativeHeight="251644408" behindDoc="1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6315710</wp:posOffset>
                </wp:positionV>
                <wp:extent cx="398145" cy="347345"/>
                <wp:effectExtent l="1270" t="635" r="635" b="4445"/>
                <wp:wrapNone/>
                <wp:docPr id="758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8965" cy="195126"/>
                                  <wp:effectExtent l="19050" t="0" r="1535" b="0"/>
                                  <wp:docPr id="640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193077" cy="1993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037" type="#_x0000_t202" style="position:absolute;margin-left:58.9pt;margin-top:497.3pt;width:31.35pt;height:27.35pt;z-index:-251672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KW8ug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8965" cy="195126"/>
                            <wp:effectExtent l="19050" t="0" r="1535" b="0"/>
                            <wp:docPr id="640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193077" cy="1993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5990">
        <w:rPr>
          <w:noProof/>
        </w:rPr>
        <mc:AlternateContent>
          <mc:Choice Requires="wps">
            <w:drawing>
              <wp:anchor distT="0" distB="0" distL="114300" distR="114300" simplePos="0" relativeHeight="251643384" behindDoc="1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5983605</wp:posOffset>
                </wp:positionV>
                <wp:extent cx="1216025" cy="1057275"/>
                <wp:effectExtent l="1905" t="1905" r="1270" b="0"/>
                <wp:wrapNone/>
                <wp:docPr id="757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3348" cy="864159"/>
                                  <wp:effectExtent l="57150" t="19050" r="16302" b="12141"/>
                                  <wp:docPr id="639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049526">
                                            <a:off x="0" y="0"/>
                                            <a:ext cx="995569" cy="86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038" type="#_x0000_t202" style="position:absolute;margin-left:22.2pt;margin-top:471.15pt;width:95.75pt;height:83.25pt;z-index:-251673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93348" cy="864159"/>
                            <wp:effectExtent l="57150" t="19050" r="16302" b="12141"/>
                            <wp:docPr id="639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8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049526">
                                      <a:off x="0" y="0"/>
                                      <a:ext cx="995569" cy="8660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5990">
        <w:rPr>
          <w:noProof/>
        </w:rPr>
        <mc:AlternateContent>
          <mc:Choice Requires="wps">
            <w:drawing>
              <wp:anchor distT="0" distB="0" distL="114300" distR="114300" simplePos="0" relativeHeight="251642360" behindDoc="1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5959475</wp:posOffset>
                </wp:positionV>
                <wp:extent cx="1285240" cy="1008380"/>
                <wp:effectExtent l="3810" t="0" r="0" b="4445"/>
                <wp:wrapNone/>
                <wp:docPr id="756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240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6132" cy="855440"/>
                                  <wp:effectExtent l="19050" t="0" r="20668" b="0"/>
                                  <wp:docPr id="638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279143">
                                            <a:off x="0" y="0"/>
                                            <a:ext cx="1045339" cy="8547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039" type="#_x0000_t202" style="position:absolute;margin-left:24.6pt;margin-top:469.25pt;width:101.2pt;height:79.4pt;z-index:-251674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ouevQ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6132" cy="855440"/>
                            <wp:effectExtent l="19050" t="0" r="20668" b="0"/>
                            <wp:docPr id="638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279143">
                                      <a:off x="0" y="0"/>
                                      <a:ext cx="1045339" cy="8547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5990">
        <w:rPr>
          <w:noProof/>
        </w:rPr>
        <mc:AlternateContent>
          <mc:Choice Requires="wps">
            <w:drawing>
              <wp:anchor distT="0" distB="0" distL="114300" distR="114300" simplePos="0" relativeHeight="251641336" behindDoc="1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6847205</wp:posOffset>
                </wp:positionV>
                <wp:extent cx="398145" cy="347345"/>
                <wp:effectExtent l="1905" t="0" r="0" b="0"/>
                <wp:wrapNone/>
                <wp:docPr id="755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8965" cy="195126"/>
                                  <wp:effectExtent l="19050" t="0" r="1535" b="0"/>
                                  <wp:docPr id="637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193077" cy="1993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040" type="#_x0000_t202" style="position:absolute;margin-left:35.7pt;margin-top:539.15pt;width:31.35pt;height:27.35pt;z-index:-251675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7bAuw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8965" cy="195126"/>
                            <wp:effectExtent l="19050" t="0" r="1535" b="0"/>
                            <wp:docPr id="637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193077" cy="1993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5990">
        <w:rPr>
          <w:noProof/>
        </w:rPr>
        <mc:AlternateContent>
          <mc:Choice Requires="wps">
            <w:drawing>
              <wp:anchor distT="0" distB="0" distL="114300" distR="114300" simplePos="0" relativeHeight="251640312" behindDoc="1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6515100</wp:posOffset>
                </wp:positionV>
                <wp:extent cx="1216025" cy="1057275"/>
                <wp:effectExtent l="2540" t="0" r="635" b="0"/>
                <wp:wrapNone/>
                <wp:docPr id="754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3348" cy="864159"/>
                                  <wp:effectExtent l="57150" t="19050" r="16302" b="12141"/>
                                  <wp:docPr id="636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049526">
                                            <a:off x="0" y="0"/>
                                            <a:ext cx="995569" cy="86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1041" type="#_x0000_t202" style="position:absolute;margin-left:-1pt;margin-top:513pt;width:95.75pt;height:83.25pt;z-index:-251676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NGHuwIAAMY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93348" cy="864159"/>
                            <wp:effectExtent l="57150" t="19050" r="16302" b="12141"/>
                            <wp:docPr id="636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8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049526">
                                      <a:off x="0" y="0"/>
                                      <a:ext cx="995569" cy="8660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5990">
        <w:rPr>
          <w:noProof/>
        </w:rPr>
        <mc:AlternateContent>
          <mc:Choice Requires="wps">
            <w:drawing>
              <wp:anchor distT="0" distB="0" distL="114300" distR="114300" simplePos="0" relativeHeight="251639288" behindDoc="1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6490970</wp:posOffset>
                </wp:positionV>
                <wp:extent cx="1285240" cy="1008380"/>
                <wp:effectExtent l="4445" t="4445" r="0" b="0"/>
                <wp:wrapNone/>
                <wp:docPr id="753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240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6132" cy="855440"/>
                                  <wp:effectExtent l="19050" t="0" r="20668" b="0"/>
                                  <wp:docPr id="635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279143">
                                            <a:off x="0" y="0"/>
                                            <a:ext cx="1045339" cy="8547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042" type="#_x0000_t202" style="position:absolute;margin-left:1.4pt;margin-top:511.1pt;width:101.2pt;height:79.4pt;z-index:-251677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6132" cy="855440"/>
                            <wp:effectExtent l="19050" t="0" r="20668" b="0"/>
                            <wp:docPr id="635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279143">
                                      <a:off x="0" y="0"/>
                                      <a:ext cx="1045339" cy="8547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5990">
        <w:rPr>
          <w:noProof/>
        </w:rPr>
        <mc:AlternateContent>
          <mc:Choice Requires="wps">
            <w:drawing>
              <wp:anchor distT="0" distB="0" distL="114300" distR="114300" simplePos="0" relativeHeight="251638264" behindDoc="1" locked="0" layoutInCell="0" allowOverlap="1">
                <wp:simplePos x="0" y="0"/>
                <wp:positionH relativeFrom="page">
                  <wp:posOffset>1437005</wp:posOffset>
                </wp:positionH>
                <wp:positionV relativeFrom="page">
                  <wp:posOffset>7111365</wp:posOffset>
                </wp:positionV>
                <wp:extent cx="5587365" cy="2089785"/>
                <wp:effectExtent l="8255" t="5715" r="5080" b="0"/>
                <wp:wrapNone/>
                <wp:docPr id="752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7365" cy="2089785"/>
                        </a:xfrm>
                        <a:prstGeom prst="roundRect">
                          <a:avLst>
                            <a:gd name="adj" fmla="val 10616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4BBB82" id="AutoShape 280" o:spid="_x0000_s1026" style="position:absolute;margin-left:113.15pt;margin-top:559.95pt;width:439.95pt;height:164.55pt;z-index:-251678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9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" o:allowincell="f" stroked="f">
                <v:fill opacity="52428f"/>
                <w10:wrap anchorx="page" anchory="page"/>
              </v:roundrect>
            </w:pict>
          </mc:Fallback>
        </mc:AlternateContent>
      </w:r>
      <w:r w:rsidR="00735990">
        <w:rPr>
          <w:noProof/>
        </w:rPr>
        <mc:AlternateContent>
          <mc:Choice Requires="wps">
            <w:drawing>
              <wp:anchor distT="0" distB="0" distL="114300" distR="114300" simplePos="0" relativeHeight="251647480" behindDoc="1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7544435</wp:posOffset>
                </wp:positionV>
                <wp:extent cx="501015" cy="411480"/>
                <wp:effectExtent l="0" t="635" r="0" b="0"/>
                <wp:wrapNone/>
                <wp:docPr id="751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0417" cy="289561"/>
                                  <wp:effectExtent l="19050" t="0" r="5333" b="0"/>
                                  <wp:docPr id="643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80417" cy="289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043" type="#_x0000_t202" style="position:absolute;margin-left:52.65pt;margin-top:594.05pt;width:39.45pt;height:32.4pt;z-index:-251669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2DHvAIAAMQ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0417" cy="289561"/>
                            <wp:effectExtent l="19050" t="0" r="5333" b="0"/>
                            <wp:docPr id="643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80417" cy="289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599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565785</wp:posOffset>
                </wp:positionV>
                <wp:extent cx="1972310" cy="1742440"/>
                <wp:effectExtent l="0" t="3810" r="635" b="0"/>
                <wp:wrapNone/>
                <wp:docPr id="750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31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34316" cy="1508763"/>
                                  <wp:effectExtent l="19050" t="0" r="0" b="0"/>
                                  <wp:docPr id="312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34316" cy="1508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044" type="#_x0000_t202" style="position:absolute;margin-left:-3.55pt;margin-top:44.55pt;width:155.3pt;height:137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5RpvQIAAMY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34316" cy="1508763"/>
                            <wp:effectExtent l="19050" t="0" r="0" b="0"/>
                            <wp:docPr id="312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8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34316" cy="1508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599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-107950</wp:posOffset>
                </wp:positionH>
                <wp:positionV relativeFrom="paragraph">
                  <wp:posOffset>598170</wp:posOffset>
                </wp:positionV>
                <wp:extent cx="2035175" cy="1757680"/>
                <wp:effectExtent l="2540" t="0" r="635" b="0"/>
                <wp:wrapNone/>
                <wp:docPr id="749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175" cy="175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9180" cy="1463043"/>
                                  <wp:effectExtent l="19050" t="0" r="1520" b="3807"/>
                                  <wp:docPr id="311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89180" cy="1463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45" type="#_x0000_t202" style="position:absolute;margin-left:-8.5pt;margin-top:47.1pt;width:160.25pt;height:138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rr4vgIAAMY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89180" cy="1463043"/>
                            <wp:effectExtent l="19050" t="0" r="1520" b="3807"/>
                            <wp:docPr id="311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89180" cy="1463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599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445135</wp:posOffset>
                </wp:positionV>
                <wp:extent cx="398145" cy="347345"/>
                <wp:effectExtent l="1905" t="0" r="0" b="0"/>
                <wp:wrapNone/>
                <wp:docPr id="748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8965" cy="195126"/>
                                  <wp:effectExtent l="19050" t="0" r="1535" b="0"/>
                                  <wp:docPr id="307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193077" cy="1993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046" type="#_x0000_t202" style="position:absolute;margin-left:35.7pt;margin-top:35.05pt;width:31.35pt;height:27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JMVug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8965" cy="195126"/>
                            <wp:effectExtent l="19050" t="0" r="1535" b="0"/>
                            <wp:docPr id="307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193077" cy="1993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599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113030</wp:posOffset>
                </wp:positionV>
                <wp:extent cx="1216025" cy="1057275"/>
                <wp:effectExtent l="2540" t="0" r="635" b="1270"/>
                <wp:wrapNone/>
                <wp:docPr id="747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3348" cy="864159"/>
                                  <wp:effectExtent l="57150" t="19050" r="16302" b="12141"/>
                                  <wp:docPr id="306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049526">
                                            <a:off x="0" y="0"/>
                                            <a:ext cx="995569" cy="86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047" type="#_x0000_t202" style="position:absolute;margin-left:-1pt;margin-top:8.9pt;width:95.75pt;height:8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93348" cy="864159"/>
                            <wp:effectExtent l="57150" t="19050" r="16302" b="12141"/>
                            <wp:docPr id="306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8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049526">
                                      <a:off x="0" y="0"/>
                                      <a:ext cx="995569" cy="8660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599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88900</wp:posOffset>
                </wp:positionV>
                <wp:extent cx="1285240" cy="1008380"/>
                <wp:effectExtent l="4445" t="3175" r="0" b="0"/>
                <wp:wrapNone/>
                <wp:docPr id="746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240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6132" cy="855440"/>
                                  <wp:effectExtent l="19050" t="0" r="20668" b="0"/>
                                  <wp:docPr id="305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279143">
                                            <a:off x="0" y="0"/>
                                            <a:ext cx="1045339" cy="8547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048" type="#_x0000_t202" style="position:absolute;margin-left:1.4pt;margin-top:7pt;width:101.2pt;height:79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96svAIAAMY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6132" cy="855440"/>
                            <wp:effectExtent l="19050" t="0" r="20668" b="0"/>
                            <wp:docPr id="305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279143">
                                      <a:off x="0" y="0"/>
                                      <a:ext cx="1045339" cy="8547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599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1142365</wp:posOffset>
                </wp:positionV>
                <wp:extent cx="501015" cy="411480"/>
                <wp:effectExtent l="0" t="0" r="0" b="0"/>
                <wp:wrapNone/>
                <wp:docPr id="745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0417" cy="289561"/>
                                  <wp:effectExtent l="19050" t="0" r="5333" b="0"/>
                                  <wp:docPr id="313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80417" cy="289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049" type="#_x0000_t202" style="position:absolute;margin-left:52.65pt;margin-top:89.95pt;width:39.45pt;height:32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viOvQIAAMQ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0417" cy="289561"/>
                            <wp:effectExtent l="19050" t="0" r="5333" b="0"/>
                            <wp:docPr id="313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80417" cy="289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599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-418465</wp:posOffset>
                </wp:positionV>
                <wp:extent cx="1216025" cy="1057275"/>
                <wp:effectExtent l="1905" t="635" r="1270" b="0"/>
                <wp:wrapNone/>
                <wp:docPr id="744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3348" cy="864159"/>
                                  <wp:effectExtent l="57150" t="19050" r="16302" b="12141"/>
                                  <wp:docPr id="309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049526">
                                            <a:off x="0" y="0"/>
                                            <a:ext cx="995569" cy="86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050" type="#_x0000_t202" style="position:absolute;margin-left:22.2pt;margin-top:-32.95pt;width:95.75pt;height:8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ayPuwIAAMY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93348" cy="864159"/>
                            <wp:effectExtent l="57150" t="19050" r="16302" b="12141"/>
                            <wp:docPr id="309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8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049526">
                                      <a:off x="0" y="0"/>
                                      <a:ext cx="995569" cy="8660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599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-442595</wp:posOffset>
                </wp:positionV>
                <wp:extent cx="1285240" cy="1008380"/>
                <wp:effectExtent l="3810" t="0" r="0" b="0"/>
                <wp:wrapNone/>
                <wp:docPr id="743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240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6132" cy="855440"/>
                                  <wp:effectExtent l="19050" t="0" r="20668" b="0"/>
                                  <wp:docPr id="308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279143">
                                            <a:off x="0" y="0"/>
                                            <a:ext cx="1045339" cy="8547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051" type="#_x0000_t202" style="position:absolute;margin-left:24.6pt;margin-top:-34.85pt;width:101.2pt;height:79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g/yvQIAAMY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6132" cy="855440"/>
                            <wp:effectExtent l="19050" t="0" r="20668" b="0"/>
                            <wp:docPr id="308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279143">
                                      <a:off x="0" y="0"/>
                                      <a:ext cx="1045339" cy="8547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599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-86360</wp:posOffset>
                </wp:positionV>
                <wp:extent cx="398145" cy="347345"/>
                <wp:effectExtent l="1270" t="0" r="635" b="0"/>
                <wp:wrapNone/>
                <wp:docPr id="742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8965" cy="195126"/>
                                  <wp:effectExtent l="19050" t="0" r="1535" b="0"/>
                                  <wp:docPr id="310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193077" cy="1993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052" type="#_x0000_t202" style="position:absolute;margin-left:58.9pt;margin-top:-6.8pt;width:31.35pt;height:27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gfluw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8965" cy="195126"/>
                            <wp:effectExtent l="19050" t="0" r="1535" b="0"/>
                            <wp:docPr id="310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193077" cy="1993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5990">
        <w:rPr>
          <w:noProof/>
        </w:rPr>
        <mc:AlternateContent>
          <mc:Choice Requires="wps">
            <w:drawing>
              <wp:anchor distT="0" distB="0" distL="114300" distR="114300" simplePos="0" relativeHeight="251654652" behindDoc="1" locked="0" layoutInCell="0" allowOverlap="1">
                <wp:simplePos x="0" y="0"/>
                <wp:positionH relativeFrom="page">
                  <wp:posOffset>1437005</wp:posOffset>
                </wp:positionH>
                <wp:positionV relativeFrom="page">
                  <wp:posOffset>709295</wp:posOffset>
                </wp:positionV>
                <wp:extent cx="5587365" cy="2089785"/>
                <wp:effectExtent l="8255" t="4445" r="5080" b="1270"/>
                <wp:wrapNone/>
                <wp:docPr id="741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7365" cy="2089785"/>
                        </a:xfrm>
                        <a:prstGeom prst="roundRect">
                          <a:avLst>
                            <a:gd name="adj" fmla="val 10616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EC0AE3" id="AutoShape 223" o:spid="_x0000_s1026" style="position:absolute;margin-left:113.15pt;margin-top:55.85pt;width:439.95pt;height:164.55pt;z-index:-2516618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9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" o:allowincell="f" stroked="f">
                <v:fill opacity="52428f"/>
                <w10:wrap anchorx="page" anchory="page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603" behindDoc="1" locked="0" layoutInCell="0" allowOverlap="1">
            <wp:simplePos x="0" y="0"/>
            <wp:positionH relativeFrom="page">
              <wp:posOffset>459105</wp:posOffset>
            </wp:positionH>
            <wp:positionV relativeFrom="page">
              <wp:posOffset>457200</wp:posOffset>
            </wp:positionV>
            <wp:extent cx="6854190" cy="2613660"/>
            <wp:effectExtent l="19050" t="0" r="3810" b="0"/>
            <wp:wrapNone/>
            <wp:docPr id="13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71352"/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627" behindDoc="1" locked="0" layoutInCell="0" allowOverlap="1">
            <wp:simplePos x="0" y="0"/>
            <wp:positionH relativeFrom="page">
              <wp:posOffset>1433830</wp:posOffset>
            </wp:positionH>
            <wp:positionV relativeFrom="page">
              <wp:posOffset>457200</wp:posOffset>
            </wp:positionV>
            <wp:extent cx="5888990" cy="2613660"/>
            <wp:effectExtent l="19050" t="0" r="0" b="0"/>
            <wp:wrapNone/>
            <wp:docPr id="250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55454"/>
                    <a:stretch>
                      <a:fillRect/>
                    </a:stretch>
                  </pic:blipFill>
                  <pic:spPr>
                    <a:xfrm>
                      <a:off x="0" y="0"/>
                      <a:ext cx="588899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55F61" w:rsidSect="00855F61">
      <w:pgSz w:w="12240" w:h="15840"/>
      <w:pgMar w:top="1440" w:right="864" w:bottom="144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990"/>
    <w:rsid w:val="000420D0"/>
    <w:rsid w:val="00486932"/>
    <w:rsid w:val="005229E5"/>
    <w:rsid w:val="00735990"/>
    <w:rsid w:val="0083583D"/>
    <w:rsid w:val="00855F61"/>
    <w:rsid w:val="00AD3B7C"/>
    <w:rsid w:val="00D35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#fc0">
      <v:fill color="#fc0"/>
      <o:colormru v:ext="edit" colors="#dd3b37"/>
    </o:shapedefaults>
    <o:shapelayout v:ext="edit">
      <o:idmap v:ext="edit" data="1"/>
    </o:shapelayout>
  </w:shapeDefaults>
  <w:decimalSymbol w:val="."/>
  <w:listSeparator w:val=","/>
  <w15:docId w15:val="{160EADA1-6C01-46B7-BB18-985A7FEAA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5F61"/>
    <w:rPr>
      <w:rFonts w:asciiTheme="minorHAnsi" w:hAnsiTheme="minorHAnsi"/>
      <w:color w:val="404040" w:themeColor="text1" w:themeTint="BF"/>
      <w:sz w:val="18"/>
      <w:szCs w:val="24"/>
    </w:rPr>
  </w:style>
  <w:style w:type="paragraph" w:styleId="Heading1">
    <w:name w:val="heading 1"/>
    <w:basedOn w:val="Normal"/>
    <w:next w:val="Normal"/>
    <w:qFormat/>
    <w:rsid w:val="00855F61"/>
    <w:pPr>
      <w:framePr w:hSpace="187" w:wrap="around" w:vAnchor="text" w:hAnchor="page" w:x="3446" w:y="-196"/>
      <w:outlineLvl w:val="0"/>
    </w:pPr>
    <w:rPr>
      <w:sz w:val="44"/>
      <w:szCs w:val="44"/>
    </w:rPr>
  </w:style>
  <w:style w:type="paragraph" w:styleId="Heading2">
    <w:name w:val="heading 2"/>
    <w:basedOn w:val="Normal"/>
    <w:next w:val="Normal"/>
    <w:qFormat/>
    <w:rsid w:val="00855F61"/>
    <w:pPr>
      <w:framePr w:hSpace="187" w:wrap="around" w:vAnchor="text" w:hAnchor="margin" w:xAlign="right" w:y="1"/>
      <w:outlineLvl w:val="1"/>
    </w:pPr>
    <w:rPr>
      <w:rFonts w:ascii="Century Gothic" w:hAnsi="Century Gothic"/>
      <w:color w:val="DD3B37"/>
      <w:sz w:val="20"/>
      <w:szCs w:val="20"/>
    </w:rPr>
  </w:style>
  <w:style w:type="paragraph" w:styleId="Heading3">
    <w:name w:val="heading 3"/>
    <w:basedOn w:val="Normal"/>
    <w:next w:val="Normal"/>
    <w:qFormat/>
    <w:rsid w:val="00855F61"/>
    <w:pPr>
      <w:framePr w:hSpace="187" w:wrap="around" w:vAnchor="text" w:hAnchor="margin" w:xAlign="right" w:y="1"/>
      <w:outlineLvl w:val="2"/>
    </w:pPr>
    <w:rPr>
      <w:rFonts w:ascii="Century Gothic" w:hAnsi="Century Gothic"/>
      <w:color w:val="DD3B37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55F61"/>
    <w:rPr>
      <w:rFonts w:ascii="Tahoma" w:hAnsi="Tahoma" w:cs="Tahoma"/>
      <w:sz w:val="16"/>
      <w:szCs w:val="16"/>
    </w:rPr>
  </w:style>
  <w:style w:type="paragraph" w:customStyle="1" w:styleId="Address">
    <w:name w:val="Address"/>
    <w:basedOn w:val="Normal"/>
    <w:rsid w:val="00855F61"/>
    <w:pPr>
      <w:framePr w:hSpace="187" w:wrap="around" w:vAnchor="text" w:hAnchor="page" w:x="3468" w:y="-196"/>
      <w:contextualSpacing/>
    </w:pPr>
    <w:rPr>
      <w:rFonts w:ascii="Century Gothic" w:hAnsi="Century Gothic"/>
      <w:sz w:val="14"/>
      <w:szCs w:val="16"/>
    </w:rPr>
  </w:style>
  <w:style w:type="paragraph" w:customStyle="1" w:styleId="Recipient">
    <w:name w:val="Recipient"/>
    <w:basedOn w:val="Normal"/>
    <w:qFormat/>
    <w:rsid w:val="00855F61"/>
    <w:pPr>
      <w:framePr w:hSpace="187" w:wrap="around" w:vAnchor="text" w:hAnchor="page" w:x="3446" w:y="-196"/>
      <w:pBdr>
        <w:bottom w:val="single" w:sz="4" w:space="1" w:color="7F7F7F" w:themeColor="text1" w:themeTint="80"/>
      </w:pBdr>
    </w:pPr>
    <w:rPr>
      <w:color w:val="auto"/>
    </w:rPr>
  </w:style>
  <w:style w:type="paragraph" w:customStyle="1" w:styleId="FinePrint">
    <w:name w:val="Fine Print"/>
    <w:basedOn w:val="Normal"/>
    <w:rsid w:val="00855F61"/>
    <w:pPr>
      <w:framePr w:hSpace="187" w:wrap="around" w:vAnchor="text" w:hAnchor="page" w:x="3468" w:y="-196"/>
    </w:pPr>
    <w:rPr>
      <w:rFonts w:ascii="Century Gothic" w:hAnsi="Century Gothic"/>
      <w:sz w:val="12"/>
      <w:szCs w:val="12"/>
    </w:rPr>
  </w:style>
  <w:style w:type="paragraph" w:customStyle="1" w:styleId="GiftDetails">
    <w:name w:val="Gift Details"/>
    <w:basedOn w:val="Recipient"/>
    <w:qFormat/>
    <w:rsid w:val="00855F61"/>
    <w:pPr>
      <w:framePr w:wrap="around"/>
    </w:pPr>
    <w:rPr>
      <w:color w:val="404040" w:themeColor="text1" w:themeTint="BF"/>
    </w:rPr>
  </w:style>
  <w:style w:type="paragraph" w:customStyle="1" w:styleId="ExpirationDetailswithRule">
    <w:name w:val="Expiration Details with Rule"/>
    <w:basedOn w:val="Normal"/>
    <w:qFormat/>
    <w:rsid w:val="00855F61"/>
    <w:pPr>
      <w:pBdr>
        <w:bottom w:val="single" w:sz="4" w:space="1" w:color="7F7F7F" w:themeColor="text1" w:themeTint="80"/>
      </w:pBdr>
    </w:pPr>
    <w:rPr>
      <w:sz w:val="12"/>
    </w:rPr>
  </w:style>
  <w:style w:type="paragraph" w:customStyle="1" w:styleId="ExpirationDetails">
    <w:name w:val="Expiration Details"/>
    <w:basedOn w:val="FinePrint"/>
    <w:qFormat/>
    <w:rsid w:val="00855F61"/>
    <w:pPr>
      <w:framePr w:wrap="around"/>
    </w:pPr>
    <w:rPr>
      <w:rFonts w:asciiTheme="minorHAnsi" w:hAnsiTheme="minorHAnsi"/>
    </w:rPr>
  </w:style>
  <w:style w:type="character" w:styleId="PlaceholderText">
    <w:name w:val="Placeholder Text"/>
    <w:basedOn w:val="DefaultParagraphFont"/>
    <w:uiPriority w:val="99"/>
    <w:semiHidden/>
    <w:rsid w:val="00855F61"/>
    <w:rPr>
      <w:color w:val="808080"/>
    </w:rPr>
  </w:style>
  <w:style w:type="paragraph" w:customStyle="1" w:styleId="Text">
    <w:name w:val="Text"/>
    <w:basedOn w:val="Normal"/>
    <w:qFormat/>
    <w:rsid w:val="00855F61"/>
    <w:pPr>
      <w:framePr w:hSpace="187" w:wrap="around" w:vAnchor="text" w:hAnchor="page" w:x="3468" w:y="-19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rena\Documents\Friends%20&amp;%20Family%20&amp;%20Contacts\Christmas\HolidayGiftCer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E120D1-6F76-441F-B130-21E83E6102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42BA87-E790-4B93-9928-1E72C55CF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HolidayGiftCert</Template>
  <TotalTime>4</TotalTime>
  <Pages>1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Lorena</dc:creator>
  <cp:keywords/>
  <cp:lastModifiedBy>Lorena</cp:lastModifiedBy>
  <cp:revision>1</cp:revision>
  <cp:lastPrinted>2007-10-29T17:04:00Z</cp:lastPrinted>
  <dcterms:created xsi:type="dcterms:W3CDTF">2018-11-27T18:17:00Z</dcterms:created>
  <dcterms:modified xsi:type="dcterms:W3CDTF">2018-11-27T18:25:00Z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TC010128841033</vt:lpwstr>
  </property>
</Properties>
</file>